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601DBA" w:rsidRPr="00601DBA" w:rsidP="001F55F6" w14:paraId="31846502" w14:textId="0F72C91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_Hlk116577677"/>
      <w:bookmarkStart w:id="2" w:name="20"/>
      <w:bookmarkEnd w:id="2"/>
      <w:r w:rsidRP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Општинска управа Кладово</w:t>
      </w:r>
    </w:p>
    <w:p w:rsidR="001F55F6" w:rsidRPr="001F55F6" w:rsidP="001F55F6" w14:paraId="12B24AF9" w14:textId="4311BAEB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 w:rsidR="002A1737">
        <w:rPr>
          <w:rFonts w:cstheme="minorHAnsi"/>
          <w:sz w:val="20"/>
          <w:szCs w:val="20"/>
        </w:rPr>
        <w:t> </w:t>
      </w:r>
      <w:r w:rsidRPr="00601DBA" w:rsidR="00601DBA">
        <w:rPr>
          <w:b/>
          <w:bCs/>
          <w:lang w:val="hr-HR"/>
        </w:rPr>
        <w:t xml:space="preserve"> </w:t>
      </w:r>
      <w:bookmarkStart w:id="3" w:name="21"/>
      <w:bookmarkEnd w:id="3"/>
      <w:r w:rsidRPr="001F55F6" w:rsid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  <w:r w:rsidRPr="001F55F6" w:rsidR="00601DBA">
        <w:rPr>
          <w:rFonts w:cstheme="minorHAnsi"/>
          <w:b/>
          <w:sz w:val="20"/>
          <w:szCs w:val="20"/>
        </w:rPr>
        <w:t xml:space="preserve"> </w:t>
      </w:r>
    </w:p>
    <w:p w:rsidR="00601DBA" w:rsidP="001F55F6" w14:paraId="4E2CCAFC" w14:textId="036686A0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4" w:name="22"/>
      <w:bookmarkEnd w:id="4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улица Краља Александра 35</w:t>
      </w:r>
    </w:p>
    <w:p w:rsidR="001F55F6" w:rsidRPr="001F55F6" w:rsidP="001F55F6" w14:paraId="6BC266A2" w14:textId="56CEC18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5" w:name="23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Кладово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bookmarkEnd w:id="1"/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15.10.2025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405-81/2025-ИИИ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9" w:name="7"/>
      <w:bookmarkEnd w:id="9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:rsidR="001F55F6" w:rsidRPr="001F55F6" w:rsidP="001F55F6" w14:paraId="2D28022D" w14:textId="4014CAAC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Општинска управа Кладово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405-91/2025-ИИИ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Одржавање софтвера ХЕРМЕС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2025/С Ф26-0001222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72267000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Одржавање софтвера ХЕРМЕС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336.000,00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</w:t>
      </w:r>
      <w:r w:rsidRPr="001F55F6">
        <w:rPr>
          <w:rFonts w:cstheme="minorHAnsi"/>
          <w:sz w:val="20"/>
          <w:szCs w:val="20"/>
        </w:rPr>
        <w:t xml:space="preserve"> се </w:t>
      </w:r>
      <w:r w:rsidRPr="001F55F6">
        <w:rPr>
          <w:rFonts w:cstheme="minorHAnsi"/>
          <w:sz w:val="20"/>
          <w:szCs w:val="20"/>
        </w:rPr>
        <w:t>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4" w:name="11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МЕГА ЦОМПУТЕР ЕНГИНЕЕРИНГ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101744114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Мис Ирбијеве, 48 г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Београд (Звездара)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Србија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336.000,00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са</w:t>
      </w:r>
      <w:r w:rsidRPr="001F55F6">
        <w:rPr>
          <w:rFonts w:cstheme="minorHAnsi"/>
          <w:bCs/>
          <w:sz w:val="20"/>
          <w:szCs w:val="20"/>
        </w:rPr>
        <w:t xml:space="preserve">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403.200,00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1"/>
        <w:gridCol w:w="4422"/>
        <w:gridCol w:w="10964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5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Одржавање софтвера ХЕРМЕС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405-91/2025-ИИИ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Преговарачки поступак без објављивања јавног позива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405-91/2025-ИИИ, 01.10.2025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336.000,00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72267000-Услуге одржавања и поправке софтвера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Правни основ за покретање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Члан 61. став 1. тач. 1) подтач. (3)-само одређени привредни субјект може да испоручи добра, пружи услуге или изведе радове - због заштите ексклузивних права, укључујући права интелектуалне својине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правног основа за покретање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Наручилац ОУ Кладово има потребу да програмски пакет „Хермес  интегрални информациони систем за органе локалне самоуправе“ који има у употреби од 2006 године, редовно одржава и надогради новим верзијама софтвера и програмских пакета којим би осавременио пословање и подигао ниво информационо - технолошке услуге . Основни циљ одржавања и надоградње је омогућавање коришћења информационог система и програмских пакета  „Хермес  интегрални информациони систем за органе локалне самоуправе“ .</w:t>
                    <w:br/>
                    <w:t>Наведени софтвер је   се користи од 2006.године,  са изградњом Услужног центра. Најранији документ који се може наћи је  Уговор о одржавању софтверског пакета  између Наручиоца и  „МЕГА Цомпутер енгинееринг“  број 404-9/2008-ИИИ-4  од 24.03.2008.године ( број наручиоца). Од тада па све до данас сваке године је, након поступка набавке,  потписиван уговор са истим привредним субјектом . Обзиром да се на програмском пакету „ Хермес  интегрални информациони систем за органе локалне самоуправе “ након вишегодишњег коришћења налазе бројни подаци битни за редовно обављање делатности, као и да би промена пружаоца услуга довела до већих трошкова и успорила рад наручиоца,  Наручилац  сматра да је оправдана примена поступка.</w:t>
                    <w:br/>
                    <w:t xml:space="preserve">Предузеће  „МЕГА Цомпутер енгинееринг“ ДОО  је једини привредни субјект који може извршити предметне услуге, односно програмски пакети и софтвер „ Хермес  интегрални информациони систем за органе локалне самоуправе “ су ауторско дело наведеног привредног субјекта, који је од 2014.године и власник изворног кода за наведени програмски пакет. </w:t>
                    <w:br/>
                    <w:t>С обзиром да постоје искључива права наведеног предузећа на изворни код, тј. софтвер који су израдили,  ниједан други понуђач не може приступити истом и пружати  предметне услуге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2025/С Ф26-0001222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Обавештење о спровођењу преговарачког поступка без објављивања јавног позива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02.10.2025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13.10.2025 12:00:00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4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Ема Атанасијевић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Горан Атанасијевић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10"/>
        </w:trPr>
        <w:tc>
          <w:tcPr>
            <w:tcW w:w="15410" w:type="dxa"/>
            <w:gridSpan w:val="4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1" w:type="dxa"/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FFFFFF"/>
                      <w:sz w:val="28"/>
                      <w:szCs w:val="20"/>
                    </w:rPr>
                    <w:t>Фаза поступка: Почетне понуде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Ово је коначна фаза подношења понуда у поступку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Одржавање софтвера ХЕРМЕС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5386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1"/>
              <w:gridCol w:w="11644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385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Позиви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упућивања позива:</w:t>
                  </w:r>
                </w:p>
              </w:tc>
              <w:tc>
                <w:tcPr>
                  <w:tcW w:w="116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08.10.2025 10:17:27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Рок за подношење:</w:t>
                  </w:r>
                </w:p>
              </w:tc>
              <w:tc>
                <w:tcPr>
                  <w:tcW w:w="116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13.10.2025 12:00:00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1"/>
              <w:gridCol w:w="68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509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Позвани привредни субјекти:</w:t>
                  </w:r>
                </w:p>
              </w:tc>
              <w:tc>
                <w:tcPr>
                  <w:tcW w:w="6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tbRlV"/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101744114</w:t>
                    <w:br/>
                    <w:t>МЕГА ЦОМПУТЕР ЕНГИНЕЕРИНГ ДОО БЕОГРАД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Одржавање софтвера ХЕРМЕС</w:t>
                  </w:r>
                </w:p>
              </w:tc>
              <w:tc>
                <w:tcPr>
                  <w:tcW w:w="6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13.10.2025 12:00:00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13.10.2025 12:10:18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МЕГА ЦОМПУТЕР ЕНГИНЕЕРИНГ ДОО БЕОГРАД, Мис Ирбијеве, 48 г, 11000, Београд (Звездара),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6-83/2025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13.10.2025. 11:13:13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МЕГА ЦОМПУТЕР ЕНГИНЕЕРИНГ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336000.00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403200.00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уговорене цене одржавања врши се месечно, на основу испостављено рачуна Пружаоца</w:t>
                                <w:br/>
                                <w:t>услуге.Наручилац ће плаћања извршити у року од највише 45 дана од дана испостављања исправног</w:t>
                                <w:br/>
                                <w:t>рачуна.Пружалац услуге ће рачун испоставити на основу потврђеног документа о успешно извршеној</w:t>
                                <w:br/>
                                <w:t>услузи за месец за који се</w:t>
                                <w:br/>
                                <w:t>испоставља рачун.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МЕГА ЦОМПУТЕР ЕНГИНЕЕРИНГ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336000.00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403200.00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уговорене цене одржавања врши се месечно, на основу испостављено рачуна Пружаоца</w:t>
                                <w:br/>
                                <w:t>услуге.Наручилац ће плаћања извршити у року од највише 45 дана од дана испостављања исправног</w:t>
                                <w:br/>
                                <w:t>рачуна.Пружалац услуге ће рачун испоставити на основу потврђеног документа о успешно извршеној</w:t>
                                <w:br/>
                                <w:t>услузи за месец за који се</w:t>
                                <w:br/>
                                <w:t>испоставља рачун.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МЕГА ЦОМПУТЕР ЕНГИНЕЕРИНГ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336.000,00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403.200,00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МЕГА ЦОМПУТЕР ЕНГИНЕЕРИНГ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336.000,00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 и у њој нема недостатака.Након прегледа достављених доказа лице одређено за спровођење поступка предлаже одговорном лицу наручиоца да се  понуђачу додели уговор.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67"/>
              </w:trPr>
              <w:tc>
                <w:tcPr>
                  <w:tcW w:w="15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Кратак опис тока преговора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Пошто није било  присутног представника понуђача, понуђеном ценом се сматра цена у понуди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RPr="00A37023" w:rsidP="008C5725" w14:paraId="08E7E656" w14:textId="7CE6A5F4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_Hlk32839505_0"/>
      <w:bookmarkStart w:id="34" w:name="1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t>Понуда је прихватљива и у њој нема недостатака.Након прегледа достављених доказа лице одређено за спровођење поступка предлаже одговорном лицу наручиоца да се  понуђачу додели уговор.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2"/>
      </w:tblGrid>
      <w:tr w14:paraId="19BFD4A5" w14:textId="77777777" w:rsidTr="006E13B1">
        <w:tblPrEx>
          <w:tblW w:w="0" w:type="auto"/>
          <w:tblInd w:w="-1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2" w:type="dxa"/>
          </w:tcPr>
          <w:p w:rsidR="006E13B1" w:rsidRPr="00F61EC9" w:rsidP="006E13B1" w14:paraId="35A89C06" w14:textId="7A8528B3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P="006E13B1" w14:paraId="196D8624" w14:textId="1E8B9B8C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 У складу са чл.151 ЗЈН  наручилац задржава право да закључи уговор и пре истека рока за заштиту права.</w:t>
            </w:r>
          </w:p>
        </w:tc>
      </w:tr>
    </w:tbl>
    <w:p w:rsidR="006E13B1" w:rsidP="008C5725" w14:paraId="02195C9E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19FB1DB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0C4A8F4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bookmarkEnd w:id="33"/>
    </w:p>
    <w:sectPr w:rsidSect="00C933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aglavl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Char">
    <w:name w:val="Zaglavlje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Podno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  <w:rPr>
      <w:w w:val="85"/>
    </w:rPr>
  </w:style>
  <w:style w:type="character" w:customStyle="1" w:styleId="PodnojeChar">
    <w:name w:val="Podnožje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</Template>
  <TotalTime>79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Alena Detan Karlović</cp:lastModifiedBy>
  <cp:revision>16</cp:revision>
  <dcterms:created xsi:type="dcterms:W3CDTF">2020-02-17T13:03:00Z</dcterms:created>
  <dcterms:modified xsi:type="dcterms:W3CDTF">2022-10-13T20:09:00Z</dcterms:modified>
</cp:coreProperties>
</file>