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601DBA" w:rsidRPr="00601DBA" w:rsidP="001F55F6" w14:paraId="31846502" w14:textId="0F72C91D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_Hlk116577677"/>
      <w:bookmarkStart w:id="2" w:name="20"/>
      <w:bookmarkEnd w:id="2"/>
      <w:r w:rsidRPr="00601DBA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Општинска управа Кладово</w:t>
      </w:r>
    </w:p>
    <w:p w:rsidR="001F55F6" w:rsidRPr="001F55F6" w:rsidP="001F55F6" w14:paraId="12B24AF9" w14:textId="4311BAEB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 w:rsidR="002A1737">
        <w:rPr>
          <w:rFonts w:cstheme="minorHAnsi"/>
          <w:sz w:val="20"/>
          <w:szCs w:val="20"/>
        </w:rPr>
        <w:t> </w:t>
      </w:r>
      <w:r w:rsidRPr="00601DBA" w:rsidR="00601DBA">
        <w:rPr>
          <w:b/>
          <w:bCs/>
          <w:lang w:val="hr-HR"/>
        </w:rPr>
        <w:t xml:space="preserve"> </w:t>
      </w:r>
      <w:bookmarkStart w:id="3" w:name="21"/>
      <w:bookmarkEnd w:id="3"/>
      <w:r w:rsidRPr="001F55F6" w:rsidR="00601DBA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  <w:r w:rsidRPr="001F55F6" w:rsidR="00601DBA">
        <w:rPr>
          <w:rFonts w:cstheme="minorHAnsi"/>
          <w:b/>
          <w:sz w:val="20"/>
          <w:szCs w:val="20"/>
        </w:rPr>
        <w:t xml:space="preserve"> </w:t>
      </w:r>
    </w:p>
    <w:p w:rsidR="00601DBA" w:rsidP="001F55F6" w14:paraId="4E2CCAFC" w14:textId="036686A0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4" w:name="22"/>
      <w:bookmarkEnd w:id="4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улица Краља Александра 35</w:t>
      </w:r>
    </w:p>
    <w:p w:rsidR="001F55F6" w:rsidRPr="001F55F6" w:rsidP="001F55F6" w14:paraId="6BC266A2" w14:textId="56CEC18D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5" w:name="23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24"/>
      <w:bookmarkEnd w:id="6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Кладово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bookmarkEnd w:id="1"/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9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30.09.2025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8"/>
      <w:bookmarkEnd w:id="8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405-84/2025-ИИИ</w:t>
      </w:r>
    </w:p>
    <w:p w:rsidR="001F55F6" w:rsidRPr="00A9707B" w:rsidP="00A9707B" w14:paraId="53FD827A" w14:textId="77777777">
      <w:pPr>
        <w:spacing w:before="440" w:after="120"/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</w:pPr>
      <w:bookmarkStart w:id="9" w:name="7"/>
      <w:bookmarkEnd w:id="9"/>
      <w:r w:rsidRPr="00A9707B"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  <w:t>На основу члана 146. став 1. Закона о јавним набавкама („Службени гласник“, број 91/19 и 92/23), наручилац доноси,</w:t>
      </w:r>
    </w:p>
    <w:p w:rsidR="001F55F6" w:rsidRPr="001F55F6" w:rsidP="00A9707B" w14:paraId="2E4A0798" w14:textId="77777777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0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0"/>
    </w:p>
    <w:p w:rsidR="001F55F6" w:rsidRPr="001F55F6" w:rsidP="001F55F6" w14:paraId="2D28022D" w14:textId="4014CAAC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_Hlk116577629"/>
      <w:bookmarkStart w:id="12" w:name="25"/>
      <w:bookmarkEnd w:id="11"/>
      <w:bookmarkEnd w:id="1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Општинска управа Кладово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3" w:name="19"/>
      <w:bookmarkEnd w:id="1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4055-84/2025-ИИИ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8"/>
      <w:bookmarkEnd w:id="1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Почетна фаза реконструкције и доградње дела топловодне мреже  - Огранак 2 и раздвајање капацитета компактне подстнице даљинског грејања постојећих вишепородичних стамбених објеката  у Новом Насељу  у Кладову</w:t>
      </w:r>
    </w:p>
    <w:p w:rsidR="001F55F6" w:rsidRPr="001F55F6" w:rsidP="003406EF" w14:paraId="2E1A1AD2" w14:textId="4AF86F39">
      <w:pPr>
        <w:tabs>
          <w:tab w:val="left" w:pos="311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5" w:name="17"/>
      <w:bookmarkEnd w:id="15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2025/С Ф02-0034436</w:t>
      </w:r>
    </w:p>
    <w:p w:rsidR="001F55F6" w:rsidRPr="001F55F6" w:rsidP="003406EF" w14:paraId="6AD185A0" w14:textId="4AA6AFE2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7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P="00B84A8C" w14:paraId="3AFB026C" w14:textId="57BD64CF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9" w:name="26"/>
      <w:bookmarkEnd w:id="19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44622100</w:t>
      </w:r>
    </w:p>
    <w:p w:rsidR="001F55F6" w:rsidRPr="001F55F6" w:rsidP="00B84A8C" w14:paraId="5FF10A8D" w14:textId="1D4DAFE8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0" w:name="1"/>
      <w:bookmarkEnd w:id="2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Почетна фаза реконструкције и доградње дела топловодне мреже  - Огранак 2 и раздвајање капацитета компактне подстнице даљинског грејања постојећих вишепородичних стамбених објеката  у Новом Насељу  у Кладову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1" w:name="2"/>
      <w:bookmarkEnd w:id="21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8.333.333,00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2" w:name="3"/>
      <w:bookmarkEnd w:id="22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РСД</w:t>
      </w:r>
    </w:p>
    <w:p w:rsidR="001F55F6" w:rsidRPr="001F55F6" w:rsidP="002A1737" w14:paraId="295073E2" w14:textId="573469BB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</w:t>
      </w:r>
      <w:r w:rsidRPr="001F55F6">
        <w:rPr>
          <w:rFonts w:cstheme="minorHAnsi"/>
          <w:sz w:val="20"/>
          <w:szCs w:val="20"/>
        </w:rPr>
        <w:t xml:space="preserve"> се </w:t>
      </w:r>
      <w:r w:rsidRPr="001F55F6">
        <w:rPr>
          <w:rFonts w:cstheme="minorHAnsi"/>
          <w:sz w:val="20"/>
          <w:szCs w:val="20"/>
        </w:rPr>
        <w:t>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3" w:name="10"/>
      <w:bookmarkEnd w:id="2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14:paraId="24AC14DF" w14:textId="77777777" w:rsidTr="00B84A8C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5000" w:type="pct"/>
            <w:hideMark/>
          </w:tcPr>
          <w:p w:rsidR="001F55F6" w:rsidRPr="00B84A8C" w:rsidP="002A1737" w14:paraId="098A9613" w14:textId="77777777">
            <w:pP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bookmarkStart w:id="24" w:name="11"/>
            <w:bookmarkEnd w:id="24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ДЕДИТА ДОО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2"/>
            <w:bookmarkEnd w:id="25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113115816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3"/>
            <w:bookmarkEnd w:id="26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БРАЋЕ ЈЕРКОВИЋА, 76А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4"/>
            <w:bookmarkEnd w:id="27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БЕОГРАД (ВОЖДОВАЦ)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5"/>
            <w:bookmarkEnd w:id="28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11010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6"/>
            <w:bookmarkEnd w:id="29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Србија</w:t>
            </w:r>
          </w:p>
        </w:tc>
      </w:tr>
    </w:tbl>
    <w:p w:rsidR="00A9707B" w:rsidRPr="00A9707B" w:rsidP="002A1737" w14:paraId="602D96C0" w14:textId="7777777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P="00B84A8C" w14:paraId="167338BB" w14:textId="2512E024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уговора</w:t>
      </w:r>
      <w:r w:rsidRPr="001F55F6">
        <w:rPr>
          <w:rFonts w:cstheme="minorHAnsi"/>
          <w:bCs/>
          <w:sz w:val="20"/>
          <w:szCs w:val="20"/>
        </w:rPr>
        <w:t xml:space="preserve">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0" w:name="4"/>
      <w:bookmarkEnd w:id="30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7.960.510,00</w:t>
      </w:r>
    </w:p>
    <w:p w:rsidR="001F55F6" w:rsidRPr="00B84A8C" w:rsidP="00B84A8C" w14:paraId="5D5413F5" w14:textId="2CCC13D0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уговора</w:t>
      </w:r>
      <w:r w:rsidRPr="001F55F6">
        <w:rPr>
          <w:rFonts w:cstheme="minorHAnsi"/>
          <w:bCs/>
          <w:sz w:val="20"/>
          <w:szCs w:val="20"/>
        </w:rPr>
        <w:t xml:space="preserve"> (</w:t>
      </w:r>
      <w:r w:rsidRPr="001F55F6">
        <w:rPr>
          <w:rFonts w:cstheme="minorHAnsi"/>
          <w:bCs/>
          <w:sz w:val="20"/>
          <w:szCs w:val="20"/>
        </w:rPr>
        <w:t>са</w:t>
      </w:r>
      <w:r w:rsidRPr="001F55F6">
        <w:rPr>
          <w:rFonts w:cstheme="minorHAnsi"/>
          <w:bCs/>
          <w:sz w:val="20"/>
          <w:szCs w:val="20"/>
        </w:rPr>
        <w:t xml:space="preserve">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5"/>
      <w:bookmarkEnd w:id="31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9.552.612,00</w:t>
      </w:r>
    </w:p>
    <w:p w:rsidR="001F55F6" w:rsidRPr="00B84A8C" w:rsidP="00B84A8C" w14:paraId="7D8E766A" w14:textId="69B2075D">
      <w:pPr>
        <w:tabs>
          <w:tab w:val="left" w:pos="2410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2" w:name="6"/>
      <w:bookmarkEnd w:id="32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РСД</w:t>
      </w:r>
    </w:p>
    <w:p w:rsidR="00A9707B" w:rsidRPr="00A9707B" w:rsidP="001F55F6" w14:paraId="3C53BC4E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ОБРАЗЛОЖЕЊЕ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Почетна фаза реконструкције и доградње дела топловодне мреже  - Огранак 2 и раздвајање капацитета компактне подстнице даљинског грејања постојећих вишепородичних стамбених објеката  у Новом Насељу  у Кладову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4055-84/2025-ИИИ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405-84/2025-ИИИ, 10.09.2025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8.333.333,00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44622100-Опрема за искоришћење топлотне енергије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2025/С Ф02-0034436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16.09.2025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25.09.2025 13:00:00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Нинушка Пешић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Саша Савић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Драгиша Матасаревић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Почетна фаза реконструкције и доградње дела топловодне мреже  - Огранак 2 и раздвајање капацитета компактне подстнице даљинског грејања постојећих вишепородичних стамбених објеката  у Новом Насељу  у Кладову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70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испоруке и уградње компактне подстанице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испоруке предизолованих цеви и фитинга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Гарантни рок за испоручена добра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25.09.2025 13:00:00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25.09.2025 13:00:13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42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ДЕДИТА ДОО, БРАЋЕ ЈЕРКОВИЋА, 76А, 11010, БЕОГРАД (ВОЖДОВАЦ),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089/25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25.9.2025. 01:23:50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25.9.2025. 12:32:00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Сопствена меница серије  АЕ 3759942, са меничним  овлашћењем и пратећом документацијом.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6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2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1712"/>
                    <w:gridCol w:w="3679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1712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566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за испоручена добра [месец]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и уградње компактне подстанице [дани]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предизолованих цеви и фитинга [дани]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ДЕДИТА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7997710.00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9597252.00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Члан 7 УГОВОРА: Плаћање ће се извршити  по привременим и окончаној ситуацији ,након извршене примопредаје и уградње предметног добра, у законском року не дужем од 45 (четрдесет пет) дана од дана пријема исправног рачуна, а након успешно обављеног квалитативног и квантитативног пријема, о чему се сачињава записник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79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0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1712"/>
                    <w:gridCol w:w="3685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1712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566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за испоручена добра [месец]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и уградње компактне подстанице [дани]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испоруке предизолованих цеви и фитинга [дани]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ДЕДИТА ДОО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E68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7960510.00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E68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9552612.00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Члан 7 УГОВОРА: Плаћање ће се извршити  по привременим и окончаној ситуацији ,након извршене примопредаје и уградње предметног добра, у законском року не дужем од 45 (четрдесет пет) дана од дана пријема исправног рачуна, а након успешно обављеног квалитативног и квантитативног пријема, о чему се сачињава записник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5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8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36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41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ДЕДИТА ДОО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7.960.510,00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9.552.612,00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Напомена уз преглед понуде: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 је благовремено доставио исправно  тражено средство обезбеђења за озбиљност понуде.</w:t>
                                <w:br/>
                                <w:t>Понуђач је исправно попунио Изјаву и Образац понуде.</w:t>
                                <w:br/>
                                <w:t>Комисија је од понуђача захтевала доказе у складу чл.119  и Понуђач је у року доставио доказе.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Објашњење корекције цене: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При рачунској провери установљено је неслагање између јединичних и укупних цена.Понуђачу је послат  захтев за сагласност за исправку рачунских грешака   и исти је доставио путем Портала сагласност за корекцију цене. 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утврђен сукоб интереса.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ДЕДИТА ДОО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7.960.510,00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Комисија за спровођење поступка  је установила: </w:t>
                                <w:br/>
                                <w:t>Да је понуђач исправно понунио и у року поднео средство обезбеђења за озбиљност понуде.</w:t>
                                <w:br/>
                                <w:t>Да је исправно попунио обрасце Изјаве и Понуде.</w:t>
                                <w:br/>
                                <w:t>Да је део доказа о испуњености услова за квалитативи избор привредног субјекта под  редним бројем 2 2. Технички и стручни капацитет - 2.1. Списак испоручених добара сотавио уз понуду.</w:t>
                                <w:br/>
                                <w:t>Да је након захтева за доставу доказа у складу са чл 119 ЗЈН доставио следеће доказе :</w:t>
                                <w:br/>
                                <w:t xml:space="preserve"> -  важећи сертификат о извршеном типском контролисању компоненти предизолованог система, издатим од контролне организације акредитоване</w:t>
                                <w:br/>
                                <w:t>у складу са ИСО/ИЕЦ17020</w:t>
                                <w:br/>
                                <w:t>- важеће сертификате о извршеном периодичном контролисању компоненти предизолованог система, издатим од контролне</w:t>
                                <w:br/>
                                <w:t xml:space="preserve">организације акредитоване у складу са ИСО/ИЕЦ17020. </w:t>
                                <w:br/>
                                <w:t>Комисија образована  Одлуком о спровођењу  поступка сматра да је  понуда    прихватљива  и одговарајућа и предлаже одговорном лицу Наручиоца да се  изабраном понуђачу додели уговор.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23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RPr="00A37023" w:rsidP="008C5725" w14:paraId="08E7E656" w14:textId="7CE6A5F4">
      <w:pPr>
        <w:rPr>
          <w:sz w:val="20"/>
          <w:szCs w:val="20"/>
        </w:rPr>
      </w:pPr>
      <w:bookmarkStart w:id="33" w:name="_Hlk32839505_0"/>
      <w:bookmarkStart w:id="34" w:name="1_0"/>
      <w:bookmarkEnd w:id="34"/>
      <w:r w:rsidRPr="00A37023">
        <w:rPr>
          <w:rFonts w:ascii="Calibri" w:eastAsia="Calibri" w:hAnsi="Calibri" w:cs="Calibri"/>
          <w:w w:val="100"/>
          <w:sz w:val="20"/>
          <w:szCs w:val="20"/>
        </w:rPr>
        <w:t xml:space="preserve">Комисија за спровођење поступка  је установила: </w:t>
      </w:r>
    </w:p>
    <w:p w:rsidRPr="00A37023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>Да је понуђач исправно понунио и у року поднео средство обезбеђења за озбиљност понуде.</w:t>
      </w:r>
    </w:p>
    <w:p w:rsidRPr="00A37023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>Да је исправно попунио обрасце Изјаве и Понуде.</w:t>
      </w:r>
    </w:p>
    <w:p w:rsidRPr="00A37023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>Да је део доказа о испуњености услова за квалитативи избор привредног субјекта под  редним бројем 2 2. Технички и стручни капацитет - 2.1. Списак испоручених добара сотавио уз понуду.</w:t>
      </w:r>
    </w:p>
    <w:p w:rsidRPr="00A37023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>Да је након захтева за доставу доказа у складу са чл 119 ЗЈН доставио следеће доказе :</w:t>
      </w:r>
    </w:p>
    <w:p w:rsidRPr="00A37023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 xml:space="preserve"> -  важећи сертификат о извршеном типском контролисању компоненти предизолованог система, издатим од контролне организације акредитоване</w:t>
      </w:r>
    </w:p>
    <w:p w:rsidRPr="00A37023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>у складу са ИСО/ИЕЦ17020</w:t>
      </w:r>
    </w:p>
    <w:p w:rsidRPr="00A37023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>- важеће сертификате о извршеном периодичном контролисању компоненти предизолованог система, издатим од контролне</w:t>
      </w:r>
    </w:p>
    <w:p w:rsidRPr="00A37023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 xml:space="preserve">организације акредитоване у складу са ИСО/ИЕЦ17020. </w:t>
      </w:r>
    </w:p>
    <w:p w:rsidRPr="00A37023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>Комисија образована  Одлуком о спровођењу  поступка сматра да је  понуда    прихватљива  и одговарајућа и предлаже одговорном лицу Наручиоца да се  изабраном понуђачу додели уговор.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2"/>
      </w:tblGrid>
      <w:tr w14:paraId="19BFD4A5" w14:textId="77777777" w:rsidTr="006E13B1">
        <w:tblPrEx>
          <w:tblW w:w="0" w:type="auto"/>
          <w:tblInd w:w="-1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342" w:type="dxa"/>
          </w:tcPr>
          <w:p w:rsidR="006E13B1" w:rsidRPr="00F61EC9" w:rsidP="006E13B1" w14:paraId="35A89C06" w14:textId="7A8528B3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6E13B1" w:rsidRPr="006E13B1" w:rsidP="006E13B1" w14:paraId="196D8624" w14:textId="1E8B9B8C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5" w:name="2_0"/>
            <w:bookmarkEnd w:id="35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Против ове одлуке, може да се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91/19).  Наручилац задржава право да закључи уговор о јавној набавци и пре истека рока за подношење захтева за заштиту права у складу са чланом 151. став 2. тачка 3. Закона о јавним набавкама</w:t>
            </w:r>
          </w:p>
        </w:tc>
      </w:tr>
    </w:tbl>
    <w:p w:rsidR="006E13B1" w:rsidP="008C5725" w14:paraId="02195C9E" w14:textId="77777777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P="008C5725" w14:paraId="619FB1DB" w14:textId="77777777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P="008C5725" w14:paraId="60C4A8F4" w14:textId="77777777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bookmarkEnd w:id="33"/>
    </w:p>
    <w:sectPr w:rsidSect="00C9330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07670DCD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F55F6" w:rsid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C28AA"/>
    <w:rsid w:val="006C6D30"/>
    <w:rsid w:val="006E13B1"/>
    <w:rsid w:val="00723884"/>
    <w:rsid w:val="007500EB"/>
    <w:rsid w:val="007B33EC"/>
    <w:rsid w:val="008C5725"/>
    <w:rsid w:val="00910CBD"/>
    <w:rsid w:val="00934E20"/>
    <w:rsid w:val="00943D6F"/>
    <w:rsid w:val="00A338C8"/>
    <w:rsid w:val="00A37023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Zaglavl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ZaglavljeChar">
    <w:name w:val="Zaglavlje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Podno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  <w:rPr>
      <w:w w:val="85"/>
    </w:rPr>
  </w:style>
  <w:style w:type="character" w:customStyle="1" w:styleId="PodnojeChar">
    <w:name w:val="Podnožje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OBR_OdlukaODodeli</Template>
  <TotalTime>79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Alena Detan Karlović</cp:lastModifiedBy>
  <cp:revision>16</cp:revision>
  <dcterms:created xsi:type="dcterms:W3CDTF">2020-02-17T13:03:00Z</dcterms:created>
  <dcterms:modified xsi:type="dcterms:W3CDTF">2022-10-13T20:09:00Z</dcterms:modified>
</cp:coreProperties>
</file>